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FA5" w:rsidRDefault="005F0658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Cs w:val="29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2931160</wp:posOffset>
                </wp:positionH>
                <wp:positionV relativeFrom="paragraph">
                  <wp:posOffset>-58420</wp:posOffset>
                </wp:positionV>
                <wp:extent cx="2726690" cy="1769745"/>
                <wp:effectExtent l="0" t="0" r="16510" b="2095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6690" cy="1769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4FA5" w:rsidRDefault="00CD4FA5"/>
                          <w:p w:rsidR="0025495B" w:rsidRPr="00975ECC" w:rsidRDefault="0025495B" w:rsidP="007B6C2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75EC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Váž.</w:t>
                            </w:r>
                          </w:p>
                          <w:p w:rsidR="007B6C29" w:rsidRDefault="007B6C29" w:rsidP="007B6C2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25495B" w:rsidRPr="00975ECC" w:rsidRDefault="0025495B" w:rsidP="007B6C2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75EC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Riaditeľstvám ZŠ a 8- roč. Gymnázií</w:t>
                            </w:r>
                          </w:p>
                          <w:p w:rsidR="0025495B" w:rsidRPr="00975ECC" w:rsidRDefault="0025495B" w:rsidP="007B6C2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75EC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 okrese Žilina</w:t>
                            </w:r>
                          </w:p>
                          <w:p w:rsidR="0025495B" w:rsidRPr="00975ECC" w:rsidRDefault="0025495B" w:rsidP="007B6C2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25495B" w:rsidRPr="00975ECC" w:rsidRDefault="0025495B" w:rsidP="0025495B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CD4FA5" w:rsidRDefault="00CD4FA5"/>
                          <w:p w:rsidR="00CD4FA5" w:rsidRDefault="00CD4FA5"/>
                          <w:p w:rsidR="00CD4FA5" w:rsidRDefault="00CD4FA5"/>
                          <w:p w:rsidR="00CD4FA5" w:rsidRDefault="00CD4FA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0.8pt;margin-top:-4.6pt;width:214.7pt;height:13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">
                <v:textbox>
                  <w:txbxContent>
                    <w:p w:rsidR="00CD4FA5" w:rsidRDefault="00CD4FA5"/>
                    <w:p w:rsidR="0025495B" w:rsidRPr="00975ECC" w:rsidRDefault="0025495B" w:rsidP="007B6C2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75EC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Váž.</w:t>
                      </w:r>
                    </w:p>
                    <w:p w:rsidR="007B6C29" w:rsidRDefault="007B6C29" w:rsidP="007B6C2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25495B" w:rsidRPr="00975ECC" w:rsidRDefault="0025495B" w:rsidP="007B6C2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75EC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Riaditeľstvám ZŠ a 8- roč. Gymnázií</w:t>
                      </w:r>
                    </w:p>
                    <w:p w:rsidR="0025495B" w:rsidRPr="00975ECC" w:rsidRDefault="0025495B" w:rsidP="007B6C2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75EC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 okrese Žilina</w:t>
                      </w:r>
                    </w:p>
                    <w:p w:rsidR="0025495B" w:rsidRPr="00975ECC" w:rsidRDefault="0025495B" w:rsidP="007B6C2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25495B" w:rsidRPr="00975ECC" w:rsidRDefault="0025495B" w:rsidP="0025495B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CD4FA5" w:rsidRDefault="00CD4FA5"/>
                    <w:p w:rsidR="00CD4FA5" w:rsidRDefault="00CD4FA5"/>
                    <w:p w:rsidR="00CD4FA5" w:rsidRDefault="00CD4FA5"/>
                    <w:p w:rsidR="00CD4FA5" w:rsidRDefault="00CD4FA5"/>
                  </w:txbxContent>
                </v:textbox>
              </v:shape>
            </w:pict>
          </mc:Fallback>
        </mc:AlternateContent>
      </w: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  <w:bookmarkStart w:id="0" w:name="_GoBack"/>
      <w:bookmarkEnd w:id="0"/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957006" w:rsidRDefault="00957006" w:rsidP="00957006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Váš list značka/ zo dňa      </w:t>
      </w:r>
      <w:r w:rsidR="004853D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853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Naša značka:      </w:t>
      </w:r>
      <w:r w:rsidR="004853D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53D2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Vybavuje:            </w:t>
      </w:r>
      <w:r w:rsidR="004853D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5495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V</w:t>
      </w:r>
      <w:r w:rsidR="004853D2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Žiline</w:t>
      </w:r>
      <w:r w:rsidR="004853D2">
        <w:rPr>
          <w:rFonts w:ascii="Times New Roman" w:hAnsi="Times New Roman" w:cs="Times New Roman"/>
          <w:sz w:val="24"/>
          <w:szCs w:val="24"/>
        </w:rPr>
        <w:t>:</w:t>
      </w:r>
    </w:p>
    <w:p w:rsidR="0025495B" w:rsidRPr="00975ECC" w:rsidRDefault="0025495B" w:rsidP="002549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40705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5ECC">
        <w:rPr>
          <w:rFonts w:ascii="Times New Roman" w:hAnsi="Times New Roman" w:cs="Times New Roman"/>
          <w:sz w:val="24"/>
          <w:szCs w:val="24"/>
        </w:rPr>
        <w:t>CV</w:t>
      </w:r>
      <w:r w:rsidR="006762B9">
        <w:rPr>
          <w:rFonts w:ascii="Times New Roman" w:hAnsi="Times New Roman" w:cs="Times New Roman"/>
          <w:sz w:val="24"/>
          <w:szCs w:val="24"/>
        </w:rPr>
        <w:t>Č</w:t>
      </w:r>
      <w:r w:rsidR="00F469C0">
        <w:rPr>
          <w:rFonts w:ascii="Times New Roman" w:hAnsi="Times New Roman" w:cs="Times New Roman"/>
          <w:sz w:val="24"/>
          <w:szCs w:val="24"/>
        </w:rPr>
        <w:t>316</w:t>
      </w:r>
      <w:r w:rsidR="00407050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20</w:t>
      </w:r>
      <w:r w:rsidR="002C69CB">
        <w:rPr>
          <w:rFonts w:ascii="Times New Roman" w:hAnsi="Times New Roman" w:cs="Times New Roman"/>
          <w:sz w:val="24"/>
          <w:szCs w:val="24"/>
        </w:rPr>
        <w:t>2</w:t>
      </w:r>
      <w:r w:rsidR="00933E9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E1EF0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Bc. </w:t>
      </w:r>
      <w:r w:rsidRPr="00975EC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. Vršanská/ 0910 425 010     </w:t>
      </w:r>
      <w:r w:rsidR="007D0D5A">
        <w:rPr>
          <w:rFonts w:ascii="Times New Roman" w:hAnsi="Times New Roman" w:cs="Times New Roman"/>
          <w:sz w:val="24"/>
          <w:szCs w:val="24"/>
        </w:rPr>
        <w:t xml:space="preserve"> </w:t>
      </w:r>
      <w:r w:rsidR="00B15661">
        <w:rPr>
          <w:rFonts w:ascii="Times New Roman" w:hAnsi="Times New Roman" w:cs="Times New Roman"/>
          <w:sz w:val="24"/>
          <w:szCs w:val="24"/>
        </w:rPr>
        <w:t xml:space="preserve">  </w:t>
      </w:r>
      <w:r w:rsidR="007D0D5A">
        <w:rPr>
          <w:rFonts w:ascii="Times New Roman" w:hAnsi="Times New Roman" w:cs="Times New Roman"/>
          <w:sz w:val="24"/>
          <w:szCs w:val="24"/>
        </w:rPr>
        <w:t xml:space="preserve">  </w:t>
      </w:r>
      <w:r w:rsidR="00D97D26">
        <w:rPr>
          <w:rFonts w:ascii="Times New Roman" w:hAnsi="Times New Roman" w:cs="Times New Roman"/>
          <w:sz w:val="24"/>
          <w:szCs w:val="24"/>
        </w:rPr>
        <w:t>28.</w:t>
      </w:r>
      <w:r w:rsidR="000B6100">
        <w:rPr>
          <w:rFonts w:ascii="Times New Roman" w:hAnsi="Times New Roman" w:cs="Times New Roman"/>
          <w:sz w:val="24"/>
          <w:szCs w:val="24"/>
        </w:rPr>
        <w:t xml:space="preserve"> </w:t>
      </w:r>
      <w:r w:rsidR="00842298">
        <w:rPr>
          <w:rFonts w:ascii="Times New Roman" w:hAnsi="Times New Roman" w:cs="Times New Roman"/>
          <w:sz w:val="24"/>
          <w:szCs w:val="24"/>
        </w:rPr>
        <w:t>1</w:t>
      </w:r>
      <w:r w:rsidR="00D97D26">
        <w:rPr>
          <w:rFonts w:ascii="Times New Roman" w:hAnsi="Times New Roman" w:cs="Times New Roman"/>
          <w:sz w:val="24"/>
          <w:szCs w:val="24"/>
        </w:rPr>
        <w:t>0</w:t>
      </w:r>
      <w:r w:rsidRPr="00975ECC">
        <w:rPr>
          <w:rFonts w:ascii="Times New Roman" w:hAnsi="Times New Roman" w:cs="Times New Roman"/>
          <w:sz w:val="24"/>
          <w:szCs w:val="24"/>
        </w:rPr>
        <w:t>.</w:t>
      </w:r>
      <w:r w:rsidR="000B6100">
        <w:rPr>
          <w:rFonts w:ascii="Times New Roman" w:hAnsi="Times New Roman" w:cs="Times New Roman"/>
          <w:sz w:val="24"/>
          <w:szCs w:val="24"/>
        </w:rPr>
        <w:t xml:space="preserve"> </w:t>
      </w:r>
      <w:r w:rsidRPr="00975ECC">
        <w:rPr>
          <w:rFonts w:ascii="Times New Roman" w:hAnsi="Times New Roman" w:cs="Times New Roman"/>
          <w:sz w:val="24"/>
          <w:szCs w:val="24"/>
        </w:rPr>
        <w:t>20</w:t>
      </w:r>
      <w:r w:rsidR="002C69CB">
        <w:rPr>
          <w:rFonts w:ascii="Times New Roman" w:hAnsi="Times New Roman" w:cs="Times New Roman"/>
          <w:sz w:val="24"/>
          <w:szCs w:val="24"/>
        </w:rPr>
        <w:t>2</w:t>
      </w:r>
      <w:r w:rsidR="0071365F">
        <w:rPr>
          <w:rFonts w:ascii="Times New Roman" w:hAnsi="Times New Roman" w:cs="Times New Roman"/>
          <w:sz w:val="24"/>
          <w:szCs w:val="24"/>
        </w:rPr>
        <w:t>5</w:t>
      </w:r>
    </w:p>
    <w:p w:rsidR="00CD4FA5" w:rsidRDefault="00CD4FA5" w:rsidP="00390B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Cs w:val="29"/>
        </w:rPr>
      </w:pPr>
    </w:p>
    <w:p w:rsidR="0090476C" w:rsidRDefault="0090476C" w:rsidP="009047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476C" w:rsidRPr="00975ECC" w:rsidRDefault="0090476C" w:rsidP="009047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5ECC">
        <w:rPr>
          <w:rFonts w:ascii="Times New Roman" w:hAnsi="Times New Roman" w:cs="Times New Roman"/>
          <w:sz w:val="24"/>
          <w:szCs w:val="24"/>
        </w:rPr>
        <w:t xml:space="preserve">Vec : </w:t>
      </w:r>
      <w:r w:rsidRPr="00975ECC">
        <w:rPr>
          <w:rFonts w:ascii="Times New Roman" w:hAnsi="Times New Roman" w:cs="Times New Roman"/>
          <w:b/>
          <w:sz w:val="24"/>
          <w:szCs w:val="24"/>
        </w:rPr>
        <w:t xml:space="preserve">POZVÁNKA na </w:t>
      </w:r>
      <w:r w:rsidR="00E25B0B">
        <w:rPr>
          <w:rFonts w:ascii="Times New Roman" w:hAnsi="Times New Roman" w:cs="Times New Roman"/>
          <w:b/>
          <w:sz w:val="24"/>
          <w:szCs w:val="24"/>
        </w:rPr>
        <w:t>1</w:t>
      </w:r>
      <w:r w:rsidR="0071365F">
        <w:rPr>
          <w:rFonts w:ascii="Times New Roman" w:hAnsi="Times New Roman" w:cs="Times New Roman"/>
          <w:b/>
          <w:sz w:val="24"/>
          <w:szCs w:val="24"/>
        </w:rPr>
        <w:t>8</w:t>
      </w:r>
      <w:r w:rsidRPr="00975ECC">
        <w:rPr>
          <w:rFonts w:ascii="Times New Roman" w:hAnsi="Times New Roman" w:cs="Times New Roman"/>
          <w:b/>
          <w:sz w:val="24"/>
          <w:szCs w:val="24"/>
        </w:rPr>
        <w:t>.</w:t>
      </w:r>
      <w:r w:rsidR="001722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5ECC">
        <w:rPr>
          <w:rFonts w:ascii="Times New Roman" w:hAnsi="Times New Roman" w:cs="Times New Roman"/>
          <w:b/>
          <w:sz w:val="24"/>
          <w:szCs w:val="24"/>
        </w:rPr>
        <w:t xml:space="preserve">ročník okresného kola </w:t>
      </w:r>
      <w:r w:rsidR="00E25B0B">
        <w:rPr>
          <w:rFonts w:ascii="Times New Roman" w:hAnsi="Times New Roman" w:cs="Times New Roman"/>
          <w:b/>
          <w:sz w:val="24"/>
          <w:szCs w:val="24"/>
        </w:rPr>
        <w:t>olympiády zo slovenského jazyka a literatúry kat. C</w:t>
      </w:r>
    </w:p>
    <w:p w:rsidR="0090476C" w:rsidRPr="00975ECC" w:rsidRDefault="0090476C" w:rsidP="009047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476C" w:rsidRPr="00975ECC" w:rsidRDefault="0090476C" w:rsidP="009047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5ECC">
        <w:rPr>
          <w:rFonts w:ascii="Times New Roman" w:hAnsi="Times New Roman" w:cs="Times New Roman"/>
          <w:sz w:val="24"/>
          <w:szCs w:val="24"/>
        </w:rPr>
        <w:t xml:space="preserve">Z poverenia </w:t>
      </w:r>
      <w:r w:rsidR="00202FC6">
        <w:rPr>
          <w:rFonts w:ascii="Times New Roman" w:hAnsi="Times New Roman" w:cs="Times New Roman"/>
          <w:sz w:val="24"/>
          <w:szCs w:val="24"/>
        </w:rPr>
        <w:t>Regionálneho úradu školskej správy v Žiline</w:t>
      </w:r>
      <w:r w:rsidRPr="00975ECC">
        <w:rPr>
          <w:rFonts w:ascii="Times New Roman" w:hAnsi="Times New Roman" w:cs="Times New Roman"/>
          <w:sz w:val="24"/>
          <w:szCs w:val="24"/>
        </w:rPr>
        <w:t xml:space="preserve">, Vás pozývame na okresné kolo </w:t>
      </w:r>
      <w:r w:rsidR="00964125">
        <w:rPr>
          <w:rFonts w:ascii="Times New Roman" w:hAnsi="Times New Roman" w:cs="Times New Roman"/>
          <w:sz w:val="24"/>
          <w:szCs w:val="24"/>
        </w:rPr>
        <w:t xml:space="preserve"> </w:t>
      </w:r>
      <w:r w:rsidRPr="00975ECC">
        <w:rPr>
          <w:rFonts w:ascii="Times New Roman" w:hAnsi="Times New Roman" w:cs="Times New Roman"/>
          <w:sz w:val="24"/>
          <w:szCs w:val="24"/>
        </w:rPr>
        <w:t xml:space="preserve"> olympiády </w:t>
      </w:r>
      <w:r w:rsidR="007A0B72">
        <w:rPr>
          <w:rFonts w:ascii="Times New Roman" w:hAnsi="Times New Roman" w:cs="Times New Roman"/>
          <w:sz w:val="24"/>
          <w:szCs w:val="24"/>
        </w:rPr>
        <w:t>zo slovenského jazyka a literatúry</w:t>
      </w:r>
      <w:r w:rsidR="00F52C91">
        <w:rPr>
          <w:rFonts w:ascii="Times New Roman" w:hAnsi="Times New Roman" w:cs="Times New Roman"/>
          <w:sz w:val="24"/>
          <w:szCs w:val="24"/>
        </w:rPr>
        <w:t xml:space="preserve"> kat. C -</w:t>
      </w:r>
      <w:r w:rsidR="00F52C91" w:rsidRPr="00F52C91">
        <w:rPr>
          <w:rStyle w:val="markedcontent"/>
          <w:rFonts w:ascii="Times New Roman" w:hAnsi="Times New Roman" w:cs="Times New Roman"/>
          <w:sz w:val="24"/>
          <w:szCs w:val="24"/>
        </w:rPr>
        <w:t xml:space="preserve"> žiaci 8. a 9. ročníka základných škôl, žiaci 3. a 4. ročníka osemročných gymnázi</w:t>
      </w:r>
      <w:r w:rsidR="00F52C91">
        <w:rPr>
          <w:rStyle w:val="markedcontent"/>
          <w:rFonts w:ascii="Arial" w:hAnsi="Arial" w:cs="Arial"/>
          <w:sz w:val="25"/>
          <w:szCs w:val="25"/>
        </w:rPr>
        <w:t>í</w:t>
      </w:r>
      <w:r w:rsidR="00693342">
        <w:rPr>
          <w:rStyle w:val="markedcontent"/>
          <w:rFonts w:ascii="Arial" w:hAnsi="Arial" w:cs="Arial"/>
          <w:sz w:val="25"/>
          <w:szCs w:val="25"/>
        </w:rPr>
        <w:t>,</w:t>
      </w:r>
      <w:r w:rsidRPr="00975ECC">
        <w:rPr>
          <w:rFonts w:ascii="Times New Roman" w:hAnsi="Times New Roman" w:cs="Times New Roman"/>
          <w:sz w:val="24"/>
          <w:szCs w:val="24"/>
        </w:rPr>
        <w:t xml:space="preserve"> ktoré sa uskutoční </w:t>
      </w:r>
    </w:p>
    <w:p w:rsidR="004B427D" w:rsidRDefault="004B427D" w:rsidP="008622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2A7" w:rsidRPr="004B427D" w:rsidRDefault="0090476C" w:rsidP="008622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427D">
        <w:rPr>
          <w:rFonts w:ascii="Times New Roman" w:hAnsi="Times New Roman" w:cs="Times New Roman"/>
          <w:b/>
          <w:sz w:val="28"/>
          <w:szCs w:val="28"/>
        </w:rPr>
        <w:t>dňa</w:t>
      </w:r>
      <w:r w:rsidR="00684C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448D">
        <w:rPr>
          <w:rFonts w:ascii="Times New Roman" w:hAnsi="Times New Roman" w:cs="Times New Roman"/>
          <w:b/>
          <w:sz w:val="28"/>
          <w:szCs w:val="28"/>
        </w:rPr>
        <w:t>1</w:t>
      </w:r>
      <w:r w:rsidR="0071365F">
        <w:rPr>
          <w:rFonts w:ascii="Times New Roman" w:hAnsi="Times New Roman" w:cs="Times New Roman"/>
          <w:b/>
          <w:sz w:val="28"/>
          <w:szCs w:val="28"/>
        </w:rPr>
        <w:t>4</w:t>
      </w:r>
      <w:r w:rsidRPr="004B427D">
        <w:rPr>
          <w:rFonts w:ascii="Times New Roman" w:hAnsi="Times New Roman" w:cs="Times New Roman"/>
          <w:b/>
          <w:sz w:val="28"/>
          <w:szCs w:val="28"/>
        </w:rPr>
        <w:t>.</w:t>
      </w:r>
      <w:r w:rsidR="005B448D">
        <w:rPr>
          <w:rFonts w:ascii="Times New Roman" w:hAnsi="Times New Roman" w:cs="Times New Roman"/>
          <w:b/>
          <w:sz w:val="28"/>
          <w:szCs w:val="28"/>
        </w:rPr>
        <w:t>11</w:t>
      </w:r>
      <w:r w:rsidRPr="004B427D">
        <w:rPr>
          <w:rFonts w:ascii="Times New Roman" w:hAnsi="Times New Roman" w:cs="Times New Roman"/>
          <w:b/>
          <w:sz w:val="28"/>
          <w:szCs w:val="28"/>
        </w:rPr>
        <w:t>.20</w:t>
      </w:r>
      <w:r w:rsidR="00495432">
        <w:rPr>
          <w:rFonts w:ascii="Times New Roman" w:hAnsi="Times New Roman" w:cs="Times New Roman"/>
          <w:b/>
          <w:sz w:val="28"/>
          <w:szCs w:val="28"/>
        </w:rPr>
        <w:t>2</w:t>
      </w:r>
      <w:r w:rsidR="0071365F">
        <w:rPr>
          <w:rFonts w:ascii="Times New Roman" w:hAnsi="Times New Roman" w:cs="Times New Roman"/>
          <w:b/>
          <w:sz w:val="28"/>
          <w:szCs w:val="28"/>
        </w:rPr>
        <w:t>5</w:t>
      </w:r>
      <w:r w:rsidRPr="004B427D">
        <w:rPr>
          <w:rFonts w:ascii="Times New Roman" w:hAnsi="Times New Roman" w:cs="Times New Roman"/>
          <w:b/>
          <w:sz w:val="28"/>
          <w:szCs w:val="28"/>
        </w:rPr>
        <w:t xml:space="preserve"> o 8,</w:t>
      </w:r>
      <w:r w:rsidR="00407050">
        <w:rPr>
          <w:rFonts w:ascii="Times New Roman" w:hAnsi="Times New Roman" w:cs="Times New Roman"/>
          <w:b/>
          <w:sz w:val="28"/>
          <w:szCs w:val="28"/>
        </w:rPr>
        <w:t>0</w:t>
      </w:r>
      <w:r w:rsidRPr="004B427D">
        <w:rPr>
          <w:rFonts w:ascii="Times New Roman" w:hAnsi="Times New Roman" w:cs="Times New Roman"/>
          <w:b/>
          <w:sz w:val="28"/>
          <w:szCs w:val="28"/>
        </w:rPr>
        <w:t>0 hod v</w:t>
      </w:r>
      <w:r w:rsidR="00870487">
        <w:rPr>
          <w:rFonts w:ascii="Times New Roman" w:hAnsi="Times New Roman" w:cs="Times New Roman"/>
          <w:b/>
          <w:sz w:val="28"/>
          <w:szCs w:val="28"/>
        </w:rPr>
        <w:t xml:space="preserve"> CVČ Kuzmányho 105, Žilina</w:t>
      </w:r>
      <w:r w:rsidRPr="004B427D">
        <w:rPr>
          <w:rFonts w:ascii="Times New Roman" w:hAnsi="Times New Roman" w:cs="Times New Roman"/>
          <w:b/>
          <w:sz w:val="28"/>
          <w:szCs w:val="28"/>
        </w:rPr>
        <w:t>.</w:t>
      </w:r>
    </w:p>
    <w:p w:rsidR="00384CE4" w:rsidRDefault="0090476C" w:rsidP="009047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5E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7F3D" w:rsidRPr="00384CE4" w:rsidRDefault="00384CE4" w:rsidP="009047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CE4">
        <w:rPr>
          <w:rStyle w:val="markedcontent"/>
          <w:rFonts w:ascii="Times New Roman" w:hAnsi="Times New Roman" w:cs="Times New Roman"/>
          <w:sz w:val="24"/>
          <w:szCs w:val="24"/>
        </w:rPr>
        <w:t>Okresné kolo OSJL sa koná pre víťazov školských kôl kategórie C.</w:t>
      </w:r>
    </w:p>
    <w:p w:rsidR="00E20D80" w:rsidRDefault="0090476C" w:rsidP="008553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5ECC">
        <w:rPr>
          <w:rFonts w:ascii="Times New Roman" w:hAnsi="Times New Roman" w:cs="Times New Roman"/>
          <w:sz w:val="24"/>
          <w:szCs w:val="24"/>
        </w:rPr>
        <w:t xml:space="preserve">Sprievod žiakov zabezpečuje vysielajúca škola. Cestovné účastníkom preplatí vysielajúca škola. </w:t>
      </w:r>
      <w:r w:rsidRPr="00975EC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2042C" w:rsidRPr="00975ECC">
        <w:rPr>
          <w:rFonts w:ascii="Times New Roman" w:hAnsi="Times New Roman" w:cs="Times New Roman"/>
          <w:sz w:val="24"/>
          <w:szCs w:val="24"/>
        </w:rPr>
        <w:t xml:space="preserve">Odborným garantom súťaže je </w:t>
      </w:r>
      <w:r w:rsidR="00675789">
        <w:rPr>
          <w:rFonts w:ascii="Times New Roman" w:hAnsi="Times New Roman" w:cs="Times New Roman"/>
          <w:sz w:val="24"/>
          <w:szCs w:val="24"/>
        </w:rPr>
        <w:t xml:space="preserve">odborná komisia OK </w:t>
      </w:r>
      <w:r w:rsidR="00384CE4">
        <w:rPr>
          <w:rFonts w:ascii="Times New Roman" w:hAnsi="Times New Roman" w:cs="Times New Roman"/>
          <w:sz w:val="24"/>
          <w:szCs w:val="24"/>
        </w:rPr>
        <w:t>OSJL</w:t>
      </w:r>
      <w:r w:rsidR="00E20D80">
        <w:rPr>
          <w:rFonts w:ascii="Times New Roman" w:hAnsi="Times New Roman" w:cs="Times New Roman"/>
          <w:sz w:val="24"/>
          <w:szCs w:val="24"/>
        </w:rPr>
        <w:t>.</w:t>
      </w:r>
    </w:p>
    <w:p w:rsidR="00E20D80" w:rsidRDefault="00E20D80" w:rsidP="008553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F7F3D" w:rsidRDefault="00384CE4" w:rsidP="008553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6AB1" w:rsidRDefault="00855309" w:rsidP="00EF696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:rsidR="00CB6AB1" w:rsidRDefault="00CB6AB1" w:rsidP="00CB6AB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Mgr. Annamária Mihalčinová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riaditeľka CVČ</w:t>
      </w:r>
    </w:p>
    <w:p w:rsidR="00CB6AB1" w:rsidRDefault="00CB6AB1" w:rsidP="00CB6AB1">
      <w:pPr>
        <w:spacing w:after="0" w:line="240" w:lineRule="auto"/>
        <w:rPr>
          <w:rFonts w:ascii="Times New Roman" w:hAnsi="Times New Roman" w:cs="Times New Roman"/>
        </w:rPr>
      </w:pPr>
    </w:p>
    <w:p w:rsidR="00EF6966" w:rsidRDefault="00855309" w:rsidP="00EF696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</w:p>
    <w:sectPr w:rsidR="00EF6966" w:rsidSect="0096255E">
      <w:headerReference w:type="default" r:id="rId7"/>
      <w:footerReference w:type="default" r:id="rId8"/>
      <w:pgSz w:w="11906" w:h="16838"/>
      <w:pgMar w:top="1958" w:right="1417" w:bottom="0" w:left="1417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14F9" w:rsidRDefault="007914F9" w:rsidP="00740453">
      <w:pPr>
        <w:spacing w:after="0" w:line="240" w:lineRule="auto"/>
      </w:pPr>
      <w:r>
        <w:separator/>
      </w:r>
    </w:p>
  </w:endnote>
  <w:endnote w:type="continuationSeparator" w:id="0">
    <w:p w:rsidR="007914F9" w:rsidRDefault="007914F9" w:rsidP="007404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4FA5" w:rsidRDefault="00CD4FA5" w:rsidP="00CD4FA5">
    <w:pPr>
      <w:pStyle w:val="Pta"/>
      <w:pBdr>
        <w:bottom w:val="single" w:sz="6" w:space="1" w:color="auto"/>
      </w:pBdr>
      <w:spacing w:line="360" w:lineRule="auto"/>
      <w:jc w:val="center"/>
      <w:rPr>
        <w:i/>
      </w:rPr>
    </w:pPr>
  </w:p>
  <w:p w:rsidR="00CD4FA5" w:rsidRPr="00CD4FA5" w:rsidRDefault="00CD4FA5" w:rsidP="00CD4FA5">
    <w:pPr>
      <w:pStyle w:val="Pta"/>
      <w:spacing w:before="240" w:line="276" w:lineRule="auto"/>
      <w:jc w:val="center"/>
      <w:rPr>
        <w:i/>
      </w:rPr>
    </w:pPr>
    <w:r w:rsidRPr="00CD4FA5">
      <w:rPr>
        <w:i/>
      </w:rPr>
      <w:t>Rozpočtová organizácia v zriaďovateľskej pôsobnosti mesta Žilina</w:t>
    </w:r>
  </w:p>
  <w:p w:rsidR="009A6E6B" w:rsidRPr="00CD4FA5" w:rsidRDefault="00CD4FA5" w:rsidP="00CD4FA5">
    <w:pPr>
      <w:pStyle w:val="Pta"/>
      <w:spacing w:line="276" w:lineRule="auto"/>
      <w:jc w:val="center"/>
      <w:rPr>
        <w:rFonts w:ascii="Times New Roman" w:eastAsia="Times New Roman" w:hAnsi="Times New Roman" w:cs="Times New Roman"/>
        <w:i/>
        <w:lang w:eastAsia="cs-CZ"/>
      </w:rPr>
    </w:pPr>
    <w:r w:rsidRPr="00CD4FA5">
      <w:rPr>
        <w:i/>
      </w:rPr>
      <w:t xml:space="preserve">IČO: 37810961         DIČ: </w:t>
    </w:r>
    <w:r w:rsidRPr="00CD4FA5">
      <w:rPr>
        <w:rFonts w:ascii="Times New Roman" w:eastAsia="Times New Roman" w:hAnsi="Times New Roman" w:cs="Times New Roman"/>
        <w:i/>
        <w:lang w:eastAsia="cs-CZ"/>
      </w:rPr>
      <w:t>2021643459</w:t>
    </w:r>
  </w:p>
  <w:p w:rsidR="00CD4FA5" w:rsidRPr="00CD4FA5" w:rsidRDefault="00CD4FA5" w:rsidP="00CD4FA5">
    <w:pPr>
      <w:pStyle w:val="Pta"/>
      <w:spacing w:line="276" w:lineRule="auto"/>
      <w:jc w:val="center"/>
      <w:rPr>
        <w:rFonts w:ascii="Times New Roman" w:eastAsia="Times New Roman" w:hAnsi="Times New Roman" w:cs="Times New Roman"/>
        <w:i/>
        <w:lang w:eastAsia="cs-CZ"/>
      </w:rPr>
    </w:pPr>
    <w:r w:rsidRPr="00CD4FA5">
      <w:rPr>
        <w:rFonts w:ascii="Times New Roman" w:eastAsia="Times New Roman" w:hAnsi="Times New Roman" w:cs="Times New Roman"/>
        <w:i/>
        <w:lang w:eastAsia="cs-CZ"/>
      </w:rPr>
      <w:t xml:space="preserve">Web: </w:t>
    </w:r>
    <w:hyperlink r:id="rId1" w:history="1">
      <w:r w:rsidRPr="00CD4FA5">
        <w:rPr>
          <w:rStyle w:val="Hypertextovprepojenie"/>
          <w:rFonts w:ascii="Times New Roman" w:eastAsia="Times New Roman" w:hAnsi="Times New Roman" w:cs="Times New Roman"/>
          <w:i/>
          <w:color w:val="auto"/>
          <w:u w:val="none"/>
          <w:lang w:eastAsia="cs-CZ"/>
        </w:rPr>
        <w:t>www.cvczilina.sk</w:t>
      </w:r>
    </w:hyperlink>
    <w:r w:rsidRPr="00CD4FA5">
      <w:rPr>
        <w:rFonts w:ascii="Times New Roman" w:eastAsia="Times New Roman" w:hAnsi="Times New Roman" w:cs="Times New Roman"/>
        <w:i/>
        <w:lang w:eastAsia="cs-CZ"/>
      </w:rPr>
      <w:t xml:space="preserve">            Tlf: 041/5621178             Email: </w:t>
    </w:r>
    <w:hyperlink r:id="rId2" w:history="1">
      <w:r w:rsidRPr="00CD4FA5">
        <w:rPr>
          <w:rStyle w:val="Hypertextovprepojenie"/>
          <w:rFonts w:ascii="Times New Roman" w:eastAsia="Times New Roman" w:hAnsi="Times New Roman" w:cs="Times New Roman"/>
          <w:i/>
          <w:color w:val="auto"/>
          <w:u w:val="none"/>
          <w:lang w:eastAsia="cs-CZ"/>
        </w:rPr>
        <w:t>cvczilina@cvczilina.sk</w:t>
      </w:r>
    </w:hyperlink>
  </w:p>
  <w:p w:rsidR="00CD4FA5" w:rsidRPr="00CD4FA5" w:rsidRDefault="00CD4FA5">
    <w:pPr>
      <w:pStyle w:val="Pta"/>
    </w:pPr>
  </w:p>
  <w:p w:rsidR="009A6E6B" w:rsidRDefault="009A6E6B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14F9" w:rsidRDefault="007914F9" w:rsidP="00740453">
      <w:pPr>
        <w:spacing w:after="0" w:line="240" w:lineRule="auto"/>
      </w:pPr>
      <w:r>
        <w:separator/>
      </w:r>
    </w:p>
  </w:footnote>
  <w:footnote w:type="continuationSeparator" w:id="0">
    <w:p w:rsidR="007914F9" w:rsidRDefault="007914F9" w:rsidP="007404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683" w:rsidRDefault="00AF4683" w:rsidP="00B031C4">
    <w:pPr>
      <w:pStyle w:val="Hlavika"/>
      <w:jc w:val="center"/>
      <w:rPr>
        <w:b/>
        <w:sz w:val="50"/>
        <w:szCs w:val="50"/>
      </w:rPr>
    </w:pPr>
  </w:p>
  <w:p w:rsidR="00B031C4" w:rsidRPr="0096255E" w:rsidRDefault="00BB0037" w:rsidP="00B031C4">
    <w:pPr>
      <w:pStyle w:val="Hlavika"/>
      <w:jc w:val="center"/>
      <w:rPr>
        <w:b/>
        <w:sz w:val="50"/>
        <w:szCs w:val="50"/>
      </w:rPr>
    </w:pPr>
    <w:r w:rsidRPr="0096255E">
      <w:rPr>
        <w:b/>
        <w:noProof/>
        <w:sz w:val="50"/>
        <w:szCs w:val="5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5234305</wp:posOffset>
          </wp:positionH>
          <wp:positionV relativeFrom="paragraph">
            <wp:posOffset>-10795</wp:posOffset>
          </wp:positionV>
          <wp:extent cx="540000" cy="580656"/>
          <wp:effectExtent l="0" t="0" r="0" b="0"/>
          <wp:wrapNone/>
          <wp:docPr id="4" name="Obrázok 3" descr="erb_mesto_zilin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rb_mesto_zilin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0" cy="580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031C4" w:rsidRPr="0096255E">
      <w:rPr>
        <w:b/>
        <w:noProof/>
        <w:sz w:val="50"/>
        <w:szCs w:val="5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-203835</wp:posOffset>
          </wp:positionH>
          <wp:positionV relativeFrom="paragraph">
            <wp:posOffset>-153670</wp:posOffset>
          </wp:positionV>
          <wp:extent cx="992505" cy="995045"/>
          <wp:effectExtent l="19050" t="0" r="0" b="0"/>
          <wp:wrapNone/>
          <wp:docPr id="3" name="Obrázok 2" descr="CVC_ZILINA_LOGOTYP_samostatne_1_JPEG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VC_ZILINA_LOGOTYP_samostatne_1_JPEG (1)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92505" cy="995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031C4" w:rsidRPr="0096255E">
      <w:rPr>
        <w:b/>
        <w:sz w:val="50"/>
        <w:szCs w:val="50"/>
      </w:rPr>
      <w:t>CENTRUM VOĽNÉHO ČASU</w:t>
    </w:r>
  </w:p>
  <w:p w:rsidR="00740453" w:rsidRPr="00740453" w:rsidRDefault="00740453" w:rsidP="00B031C4">
    <w:pPr>
      <w:pStyle w:val="Hlavika"/>
      <w:jc w:val="center"/>
      <w:rPr>
        <w:b/>
        <w:sz w:val="32"/>
      </w:rPr>
    </w:pPr>
    <w:r w:rsidRPr="00740453">
      <w:rPr>
        <w:b/>
        <w:sz w:val="32"/>
      </w:rPr>
      <w:t>Kuzmányho 105, 010 01 Žilina</w:t>
    </w:r>
  </w:p>
  <w:p w:rsidR="00740453" w:rsidRDefault="00740453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283884"/>
    <w:multiLevelType w:val="hybridMultilevel"/>
    <w:tmpl w:val="D008613E"/>
    <w:lvl w:ilvl="0" w:tplc="041B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 w15:restartNumberingAfterBreak="0">
    <w:nsid w:val="31F12D1B"/>
    <w:multiLevelType w:val="hybridMultilevel"/>
    <w:tmpl w:val="D2D85000"/>
    <w:lvl w:ilvl="0" w:tplc="5C1AE7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2651B4"/>
    <w:multiLevelType w:val="hybridMultilevel"/>
    <w:tmpl w:val="62745FF8"/>
    <w:lvl w:ilvl="0" w:tplc="041B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43B0763E"/>
    <w:multiLevelType w:val="hybridMultilevel"/>
    <w:tmpl w:val="859C4AC8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4F163D20"/>
    <w:multiLevelType w:val="multilevel"/>
    <w:tmpl w:val="E1FAF57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620E7B59"/>
    <w:multiLevelType w:val="hybridMultilevel"/>
    <w:tmpl w:val="94167E90"/>
    <w:lvl w:ilvl="0" w:tplc="8C865E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AD5C5A"/>
    <w:multiLevelType w:val="hybridMultilevel"/>
    <w:tmpl w:val="556A534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7789C"/>
    <w:multiLevelType w:val="hybridMultilevel"/>
    <w:tmpl w:val="8CA8871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ttachedTemplate r:id="rId1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006"/>
    <w:rsid w:val="000254D6"/>
    <w:rsid w:val="000314E2"/>
    <w:rsid w:val="00046FF9"/>
    <w:rsid w:val="000570CB"/>
    <w:rsid w:val="000576B8"/>
    <w:rsid w:val="00093305"/>
    <w:rsid w:val="000A3847"/>
    <w:rsid w:val="000A42DF"/>
    <w:rsid w:val="000A675F"/>
    <w:rsid w:val="000B6100"/>
    <w:rsid w:val="000C09E1"/>
    <w:rsid w:val="000E36AA"/>
    <w:rsid w:val="000E43D9"/>
    <w:rsid w:val="000F0C83"/>
    <w:rsid w:val="000F101A"/>
    <w:rsid w:val="000F5A45"/>
    <w:rsid w:val="00106A7E"/>
    <w:rsid w:val="00137AE9"/>
    <w:rsid w:val="00142DCC"/>
    <w:rsid w:val="00153392"/>
    <w:rsid w:val="00153C1A"/>
    <w:rsid w:val="00156375"/>
    <w:rsid w:val="00170153"/>
    <w:rsid w:val="001702E4"/>
    <w:rsid w:val="00172265"/>
    <w:rsid w:val="001A2DC0"/>
    <w:rsid w:val="001B5F01"/>
    <w:rsid w:val="001C1964"/>
    <w:rsid w:val="001D0D1B"/>
    <w:rsid w:val="001D5F69"/>
    <w:rsid w:val="001F72DD"/>
    <w:rsid w:val="001F7F3D"/>
    <w:rsid w:val="00202FC6"/>
    <w:rsid w:val="002065FD"/>
    <w:rsid w:val="00214571"/>
    <w:rsid w:val="00224AF2"/>
    <w:rsid w:val="002438F0"/>
    <w:rsid w:val="0025495B"/>
    <w:rsid w:val="00256E6A"/>
    <w:rsid w:val="0026213B"/>
    <w:rsid w:val="0027439E"/>
    <w:rsid w:val="0027704F"/>
    <w:rsid w:val="00280A47"/>
    <w:rsid w:val="00283525"/>
    <w:rsid w:val="00284062"/>
    <w:rsid w:val="00284536"/>
    <w:rsid w:val="00285E34"/>
    <w:rsid w:val="002C04F5"/>
    <w:rsid w:val="002C69CB"/>
    <w:rsid w:val="002D35DA"/>
    <w:rsid w:val="002E21AD"/>
    <w:rsid w:val="00302452"/>
    <w:rsid w:val="00320A90"/>
    <w:rsid w:val="00323BF9"/>
    <w:rsid w:val="00326B71"/>
    <w:rsid w:val="00331B9E"/>
    <w:rsid w:val="00341F3D"/>
    <w:rsid w:val="003501F3"/>
    <w:rsid w:val="00360D0B"/>
    <w:rsid w:val="00376186"/>
    <w:rsid w:val="003766B3"/>
    <w:rsid w:val="003805B6"/>
    <w:rsid w:val="00383D30"/>
    <w:rsid w:val="00384CE4"/>
    <w:rsid w:val="00390B27"/>
    <w:rsid w:val="00393289"/>
    <w:rsid w:val="00394228"/>
    <w:rsid w:val="003958E0"/>
    <w:rsid w:val="00395E7C"/>
    <w:rsid w:val="003A5C1E"/>
    <w:rsid w:val="003C1BF5"/>
    <w:rsid w:val="003C4C69"/>
    <w:rsid w:val="003C5F43"/>
    <w:rsid w:val="003C5F85"/>
    <w:rsid w:val="003C64E8"/>
    <w:rsid w:val="003D2561"/>
    <w:rsid w:val="003E293E"/>
    <w:rsid w:val="0040144D"/>
    <w:rsid w:val="00401D63"/>
    <w:rsid w:val="00407050"/>
    <w:rsid w:val="00436744"/>
    <w:rsid w:val="00440576"/>
    <w:rsid w:val="004565A2"/>
    <w:rsid w:val="004714B8"/>
    <w:rsid w:val="004835F2"/>
    <w:rsid w:val="004853D2"/>
    <w:rsid w:val="00495432"/>
    <w:rsid w:val="0049676A"/>
    <w:rsid w:val="004A088A"/>
    <w:rsid w:val="004A4D64"/>
    <w:rsid w:val="004A5495"/>
    <w:rsid w:val="004B0D54"/>
    <w:rsid w:val="004B1205"/>
    <w:rsid w:val="004B427D"/>
    <w:rsid w:val="004B58DC"/>
    <w:rsid w:val="004B6EA8"/>
    <w:rsid w:val="004B7CB2"/>
    <w:rsid w:val="004C0F98"/>
    <w:rsid w:val="004C74F5"/>
    <w:rsid w:val="004D67A9"/>
    <w:rsid w:val="004E4FA5"/>
    <w:rsid w:val="004E64E4"/>
    <w:rsid w:val="004F0E20"/>
    <w:rsid w:val="004F1A25"/>
    <w:rsid w:val="004F3C90"/>
    <w:rsid w:val="00521C7C"/>
    <w:rsid w:val="005371AB"/>
    <w:rsid w:val="0054122B"/>
    <w:rsid w:val="0055568D"/>
    <w:rsid w:val="0058649F"/>
    <w:rsid w:val="00592D2E"/>
    <w:rsid w:val="005A05FB"/>
    <w:rsid w:val="005A390A"/>
    <w:rsid w:val="005B448D"/>
    <w:rsid w:val="005B65D2"/>
    <w:rsid w:val="005B7C9C"/>
    <w:rsid w:val="005C1C39"/>
    <w:rsid w:val="005C3DC7"/>
    <w:rsid w:val="005C5F73"/>
    <w:rsid w:val="005C70A6"/>
    <w:rsid w:val="005E1EF0"/>
    <w:rsid w:val="005E58D4"/>
    <w:rsid w:val="005F0658"/>
    <w:rsid w:val="00606641"/>
    <w:rsid w:val="006253F2"/>
    <w:rsid w:val="00651268"/>
    <w:rsid w:val="006575C7"/>
    <w:rsid w:val="00672EE9"/>
    <w:rsid w:val="00675789"/>
    <w:rsid w:val="006762B9"/>
    <w:rsid w:val="00681B90"/>
    <w:rsid w:val="00684C91"/>
    <w:rsid w:val="00693342"/>
    <w:rsid w:val="006A2F5C"/>
    <w:rsid w:val="006D4F58"/>
    <w:rsid w:val="006E36C8"/>
    <w:rsid w:val="006F5E5C"/>
    <w:rsid w:val="006F705A"/>
    <w:rsid w:val="00702CDE"/>
    <w:rsid w:val="0070441D"/>
    <w:rsid w:val="00704CB3"/>
    <w:rsid w:val="00707616"/>
    <w:rsid w:val="0071365F"/>
    <w:rsid w:val="0072042C"/>
    <w:rsid w:val="007205DA"/>
    <w:rsid w:val="00740453"/>
    <w:rsid w:val="007526DA"/>
    <w:rsid w:val="00760624"/>
    <w:rsid w:val="00761F33"/>
    <w:rsid w:val="007911D8"/>
    <w:rsid w:val="007914F9"/>
    <w:rsid w:val="00791C0A"/>
    <w:rsid w:val="007A0B72"/>
    <w:rsid w:val="007B6C29"/>
    <w:rsid w:val="007D0D5A"/>
    <w:rsid w:val="007D6BEF"/>
    <w:rsid w:val="007F073B"/>
    <w:rsid w:val="007F6020"/>
    <w:rsid w:val="00811A2B"/>
    <w:rsid w:val="00811C75"/>
    <w:rsid w:val="00821480"/>
    <w:rsid w:val="00833622"/>
    <w:rsid w:val="00842298"/>
    <w:rsid w:val="00855309"/>
    <w:rsid w:val="00861B10"/>
    <w:rsid w:val="008622A7"/>
    <w:rsid w:val="008622BD"/>
    <w:rsid w:val="00863570"/>
    <w:rsid w:val="00870487"/>
    <w:rsid w:val="008717D4"/>
    <w:rsid w:val="00872816"/>
    <w:rsid w:val="00872D9F"/>
    <w:rsid w:val="00884646"/>
    <w:rsid w:val="008A386D"/>
    <w:rsid w:val="008C401C"/>
    <w:rsid w:val="008E4886"/>
    <w:rsid w:val="008E48E8"/>
    <w:rsid w:val="008F0963"/>
    <w:rsid w:val="008F2972"/>
    <w:rsid w:val="0090476C"/>
    <w:rsid w:val="00913A7E"/>
    <w:rsid w:val="00913DB0"/>
    <w:rsid w:val="00933E9B"/>
    <w:rsid w:val="009402D6"/>
    <w:rsid w:val="00957006"/>
    <w:rsid w:val="00957307"/>
    <w:rsid w:val="00961834"/>
    <w:rsid w:val="0096255E"/>
    <w:rsid w:val="00964125"/>
    <w:rsid w:val="0098252D"/>
    <w:rsid w:val="00997E7D"/>
    <w:rsid w:val="009A0A56"/>
    <w:rsid w:val="009A6E6B"/>
    <w:rsid w:val="009D6740"/>
    <w:rsid w:val="009E3E45"/>
    <w:rsid w:val="009E6FD9"/>
    <w:rsid w:val="009E7E01"/>
    <w:rsid w:val="009F2304"/>
    <w:rsid w:val="00A1110D"/>
    <w:rsid w:val="00A15F40"/>
    <w:rsid w:val="00A1739B"/>
    <w:rsid w:val="00A2057B"/>
    <w:rsid w:val="00A22BBF"/>
    <w:rsid w:val="00A23ED5"/>
    <w:rsid w:val="00A2559C"/>
    <w:rsid w:val="00A301DC"/>
    <w:rsid w:val="00A405A8"/>
    <w:rsid w:val="00A4487E"/>
    <w:rsid w:val="00A45A6C"/>
    <w:rsid w:val="00A653C8"/>
    <w:rsid w:val="00A67530"/>
    <w:rsid w:val="00A70FB9"/>
    <w:rsid w:val="00A80F80"/>
    <w:rsid w:val="00A87759"/>
    <w:rsid w:val="00AB29D8"/>
    <w:rsid w:val="00AB3AEC"/>
    <w:rsid w:val="00AC1DD7"/>
    <w:rsid w:val="00AE1161"/>
    <w:rsid w:val="00AF206A"/>
    <w:rsid w:val="00AF4683"/>
    <w:rsid w:val="00AF7CCE"/>
    <w:rsid w:val="00B01148"/>
    <w:rsid w:val="00B01764"/>
    <w:rsid w:val="00B031C4"/>
    <w:rsid w:val="00B15661"/>
    <w:rsid w:val="00B15A41"/>
    <w:rsid w:val="00B3289C"/>
    <w:rsid w:val="00B349EC"/>
    <w:rsid w:val="00B372EF"/>
    <w:rsid w:val="00B37995"/>
    <w:rsid w:val="00B40B25"/>
    <w:rsid w:val="00B45325"/>
    <w:rsid w:val="00B53398"/>
    <w:rsid w:val="00B53AC1"/>
    <w:rsid w:val="00B5551A"/>
    <w:rsid w:val="00B83894"/>
    <w:rsid w:val="00BA0C7E"/>
    <w:rsid w:val="00BA42B9"/>
    <w:rsid w:val="00BB0037"/>
    <w:rsid w:val="00BB4A3F"/>
    <w:rsid w:val="00BE0566"/>
    <w:rsid w:val="00BE7B35"/>
    <w:rsid w:val="00C00A99"/>
    <w:rsid w:val="00C22C3B"/>
    <w:rsid w:val="00C26FC8"/>
    <w:rsid w:val="00C375AD"/>
    <w:rsid w:val="00C40EEA"/>
    <w:rsid w:val="00C441C4"/>
    <w:rsid w:val="00C50891"/>
    <w:rsid w:val="00C50BFD"/>
    <w:rsid w:val="00C53195"/>
    <w:rsid w:val="00C55CF6"/>
    <w:rsid w:val="00C779E4"/>
    <w:rsid w:val="00CA4CD9"/>
    <w:rsid w:val="00CB6AB1"/>
    <w:rsid w:val="00CC2927"/>
    <w:rsid w:val="00CC295B"/>
    <w:rsid w:val="00CD1C50"/>
    <w:rsid w:val="00CD4FA5"/>
    <w:rsid w:val="00CD7DC2"/>
    <w:rsid w:val="00CE4A77"/>
    <w:rsid w:val="00D06968"/>
    <w:rsid w:val="00D076D3"/>
    <w:rsid w:val="00D07C62"/>
    <w:rsid w:val="00D15403"/>
    <w:rsid w:val="00D32182"/>
    <w:rsid w:val="00D4099F"/>
    <w:rsid w:val="00D63DCD"/>
    <w:rsid w:val="00D708B5"/>
    <w:rsid w:val="00D750A6"/>
    <w:rsid w:val="00D91856"/>
    <w:rsid w:val="00D97D26"/>
    <w:rsid w:val="00DA7B89"/>
    <w:rsid w:val="00DE4F8E"/>
    <w:rsid w:val="00E12689"/>
    <w:rsid w:val="00E20D80"/>
    <w:rsid w:val="00E25B0B"/>
    <w:rsid w:val="00E37AF0"/>
    <w:rsid w:val="00E608A3"/>
    <w:rsid w:val="00E64B18"/>
    <w:rsid w:val="00E948D5"/>
    <w:rsid w:val="00EA21AD"/>
    <w:rsid w:val="00EA5A12"/>
    <w:rsid w:val="00EB37A0"/>
    <w:rsid w:val="00EB5552"/>
    <w:rsid w:val="00EC3745"/>
    <w:rsid w:val="00EF1683"/>
    <w:rsid w:val="00EF6966"/>
    <w:rsid w:val="00F04C6C"/>
    <w:rsid w:val="00F116D7"/>
    <w:rsid w:val="00F261AC"/>
    <w:rsid w:val="00F469C0"/>
    <w:rsid w:val="00F52C91"/>
    <w:rsid w:val="00F53AEB"/>
    <w:rsid w:val="00F60A9F"/>
    <w:rsid w:val="00F6266B"/>
    <w:rsid w:val="00F643CF"/>
    <w:rsid w:val="00F83179"/>
    <w:rsid w:val="00F900D9"/>
    <w:rsid w:val="00F935AC"/>
    <w:rsid w:val="00FA3C83"/>
    <w:rsid w:val="00FA75E4"/>
    <w:rsid w:val="00FD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67F4EB5-38EA-4A04-B6BD-B18CB7C3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5495B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404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40453"/>
  </w:style>
  <w:style w:type="paragraph" w:styleId="Pta">
    <w:name w:val="footer"/>
    <w:basedOn w:val="Normlny"/>
    <w:link w:val="PtaChar"/>
    <w:uiPriority w:val="99"/>
    <w:unhideWhenUsed/>
    <w:rsid w:val="007404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40453"/>
  </w:style>
  <w:style w:type="paragraph" w:styleId="Textbubliny">
    <w:name w:val="Balloon Text"/>
    <w:basedOn w:val="Normlny"/>
    <w:link w:val="TextbublinyChar"/>
    <w:uiPriority w:val="99"/>
    <w:semiHidden/>
    <w:unhideWhenUsed/>
    <w:rsid w:val="00740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40453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9A6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BE7B35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CD4FA5"/>
    <w:rPr>
      <w:color w:val="0000FF" w:themeColor="hyperlink"/>
      <w:u w:val="single"/>
    </w:rPr>
  </w:style>
  <w:style w:type="character" w:customStyle="1" w:styleId="markedcontent">
    <w:name w:val="markedcontent"/>
    <w:basedOn w:val="Predvolenpsmoodseku"/>
    <w:rsid w:val="00F52C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4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38661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38078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08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656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51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9613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1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5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15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vczilina@cvczilina.sk" TargetMode="External"/><Relationship Id="rId1" Type="http://schemas.openxmlformats.org/officeDocument/2006/relationships/hyperlink" Target="http://www.cvczilina.s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Local\Microsoft\Windows\INetCache\Content.Outlook\RVTA6MHB\&#353;ablona%20list.dotx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šablona list</Template>
  <TotalTime>0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ATC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cp:lastPrinted>2020-01-23T13:28:00Z</cp:lastPrinted>
  <dcterms:created xsi:type="dcterms:W3CDTF">2025-11-10T07:24:00Z</dcterms:created>
  <dcterms:modified xsi:type="dcterms:W3CDTF">2025-11-10T07:24:00Z</dcterms:modified>
</cp:coreProperties>
</file>